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DB38" w14:textId="77777777" w:rsidR="00EE78D6" w:rsidRPr="00F8257D" w:rsidRDefault="00EE78D6" w:rsidP="006E23DC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</w:p>
    <w:p w14:paraId="23FF7B51" w14:textId="77777777" w:rsidR="00C17BA1" w:rsidRDefault="00F8257D" w:rsidP="00F8257D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 w:rsidR="002E3539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2E3539"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 w:rsidR="002E3539"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C17BA1">
        <w:rPr>
          <w:rFonts w:ascii="Century Gothic" w:hAnsi="Century Gothic"/>
          <w:b/>
          <w:bCs/>
          <w:sz w:val="24"/>
          <w:szCs w:val="24"/>
        </w:rPr>
        <w:t xml:space="preserve">Business Information and Logistics Management </w:t>
      </w:r>
    </w:p>
    <w:p w14:paraId="01EFCFF6" w14:textId="386C0B6F" w:rsidR="00EE78D6" w:rsidRPr="00F8257D" w:rsidRDefault="00EE78D6" w:rsidP="00F8257D">
      <w:pPr>
        <w:pStyle w:val="Heading2"/>
        <w:spacing w:line="244" w:lineRule="exact"/>
        <w:rPr>
          <w:rFonts w:ascii="Century Gothic" w:hAnsi="Century Gothic"/>
          <w:b/>
          <w:bCs/>
          <w:color w:val="FF0000"/>
          <w:sz w:val="24"/>
          <w:szCs w:val="24"/>
          <w:lang w:val="en-AU"/>
        </w:rPr>
      </w:pPr>
      <w:r w:rsidRPr="008C6531">
        <w:rPr>
          <w:rFonts w:ascii="Century Gothic" w:hAnsi="Century Gothic"/>
          <w:b/>
          <w:bCs/>
          <w:color w:val="231F20"/>
          <w:sz w:val="24"/>
          <w:szCs w:val="24"/>
        </w:rPr>
        <w:t>(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96</w:t>
      </w:r>
      <w:r w:rsidRPr="007C315F">
        <w:rPr>
          <w:rFonts w:ascii="Century Gothic" w:hAnsi="Century Gothic"/>
          <w:b/>
          <w:bCs/>
          <w:sz w:val="24"/>
          <w:szCs w:val="24"/>
        </w:rPr>
        <w:t xml:space="preserve"> point – </w:t>
      </w:r>
      <w:r w:rsidR="007C315F" w:rsidRPr="007C315F">
        <w:rPr>
          <w:rFonts w:ascii="Century Gothic" w:hAnsi="Century Gothic"/>
          <w:b/>
          <w:bCs/>
          <w:sz w:val="24"/>
          <w:szCs w:val="24"/>
        </w:rPr>
        <w:t>2</w:t>
      </w:r>
      <w:r w:rsidRPr="007C315F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008C6531">
        <w:rPr>
          <w:rFonts w:ascii="Century Gothic" w:hAnsi="Century Gothic"/>
          <w:b/>
          <w:bCs/>
          <w:color w:val="231F20"/>
          <w:sz w:val="24"/>
          <w:szCs w:val="24"/>
        </w:rPr>
        <w:t>year)</w:t>
      </w:r>
      <w:r w:rsidR="0047701D">
        <w:rPr>
          <w:rFonts w:ascii="Century Gothic" w:hAnsi="Century Gothic"/>
          <w:b/>
          <w:bCs/>
          <w:color w:val="231F20"/>
          <w:sz w:val="24"/>
          <w:szCs w:val="24"/>
        </w:rPr>
        <w:t xml:space="preserve"> </w:t>
      </w:r>
    </w:p>
    <w:p w14:paraId="6809B0F5" w14:textId="542B98D0" w:rsidR="00EE78D6" w:rsidRDefault="00EE78D6" w:rsidP="006E23DC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</w:t>
      </w:r>
      <w:r w:rsidR="00F37597" w:rsidRPr="00EE78D6">
        <w:rPr>
          <w:bCs/>
          <w:color w:val="231F20"/>
        </w:rPr>
        <w:t>Sem</w:t>
      </w:r>
      <w:r w:rsidRPr="00EE78D6">
        <w:rPr>
          <w:bCs/>
          <w:color w:val="231F20"/>
        </w:rPr>
        <w:t xml:space="preserve">ester </w:t>
      </w:r>
      <w:r w:rsidR="00F8257D">
        <w:rPr>
          <w:bCs/>
          <w:color w:val="231F20"/>
        </w:rPr>
        <w:t>2</w:t>
      </w:r>
    </w:p>
    <w:p w14:paraId="56D6A7BB" w14:textId="77777777" w:rsidR="00EE78D6" w:rsidRDefault="00346DA1" w:rsidP="006E23DC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6E23DC" w:rsidRPr="008B159E">
        <w:rPr>
          <w:color w:val="231F20"/>
          <w:shd w:val="clear" w:color="auto" w:fill="CAE8F9" w:themeFill="accent5" w:themeFillTint="33"/>
        </w:rPr>
        <w:t xml:space="preserve">    </w:t>
      </w:r>
      <w:r w:rsidR="006E23DC">
        <w:rPr>
          <w:color w:val="231F20"/>
        </w:rPr>
        <w:t xml:space="preserve"> Conversion</w:t>
      </w:r>
      <w:r w:rsidR="006E23DC" w:rsidRPr="008368FE">
        <w:rPr>
          <w:color w:val="231F20"/>
        </w:rPr>
        <w:t xml:space="preserve"> unit</w:t>
      </w:r>
      <w:r w:rsidR="006E23DC">
        <w:rPr>
          <w:color w:val="231F20"/>
        </w:rPr>
        <w:t>s</w:t>
      </w:r>
    </w:p>
    <w:p w14:paraId="03EDA407" w14:textId="77777777" w:rsidR="00EE78D6" w:rsidRDefault="006E23DC" w:rsidP="006E23DC">
      <w:pPr>
        <w:pStyle w:val="Heading2"/>
        <w:spacing w:line="244" w:lineRule="exact"/>
        <w:rPr>
          <w:color w:val="231F20"/>
        </w:rPr>
      </w:pPr>
      <w:r w:rsidRPr="000620AA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73AB611F" w14:textId="3452C66F" w:rsidR="00424E35" w:rsidRDefault="00424E35" w:rsidP="006E23DC">
      <w:pPr>
        <w:pStyle w:val="Heading2"/>
        <w:spacing w:line="244" w:lineRule="exact"/>
        <w:rPr>
          <w:color w:val="231F20"/>
        </w:rPr>
      </w:pPr>
      <w:r w:rsidRPr="00424E35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Pr="00424E35">
        <w:rPr>
          <w:color w:val="231F20"/>
        </w:rPr>
        <w:t>Business Information and Logistics Management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specialisation</w:t>
      </w:r>
      <w:proofErr w:type="spellEnd"/>
    </w:p>
    <w:p w14:paraId="4EBA5405" w14:textId="77777777" w:rsidR="00CC25B3" w:rsidRPr="006E23DC" w:rsidRDefault="006E23DC" w:rsidP="006E23DC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5D36157D" w14:textId="77777777" w:rsidR="00D428B4" w:rsidRDefault="00D428B4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3C5DEE" w14:paraId="34421B12" w14:textId="77777777" w:rsidTr="00FC5EDC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65675AE4" w14:textId="6F6B9BCD" w:rsidR="003C5DEE" w:rsidRPr="002B7812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41F3A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4916BC83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084AC5B6" w14:textId="42922AE3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ACCT5432</w:t>
            </w:r>
          </w:p>
          <w:p w14:paraId="378F7B9C" w14:textId="57F65F5D" w:rsidR="00EE78D6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Introductory Financial Accounting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1685D4C2" w14:textId="03762A19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ECON5541</w:t>
            </w:r>
          </w:p>
          <w:p w14:paraId="273FDC16" w14:textId="456EB86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Economics for Business: Applications and Policy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57EB0804" w14:textId="54D3BF14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MGMT5507</w:t>
            </w:r>
          </w:p>
          <w:p w14:paraId="6E9F5AFD" w14:textId="6D1A73A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Management and </w:t>
            </w:r>
            <w:proofErr w:type="spellStart"/>
            <w:r>
              <w:rPr>
                <w:sz w:val="20"/>
                <w:szCs w:val="20"/>
              </w:rPr>
              <w:t>Organisations</w:t>
            </w:r>
            <w:proofErr w:type="spellEnd"/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72729E6F" w14:textId="7C363491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3234F259" w14:textId="148186FD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2F3DC2">
              <w:rPr>
                <w:sz w:val="20"/>
                <w:szCs w:val="20"/>
              </w:rPr>
              <w:t>s</w:t>
            </w:r>
          </w:p>
        </w:tc>
      </w:tr>
      <w:tr w:rsidR="003C5DEE" w14:paraId="6851EF84" w14:textId="77777777" w:rsidTr="00424E35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67155A1A" w14:textId="0572F592" w:rsidR="003C5DEE" w:rsidRPr="002B7812" w:rsidRDefault="005D6B59" w:rsidP="003C5DEE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F41F3A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  <w:vAlign w:val="center"/>
          </w:tcPr>
          <w:p w14:paraId="392E8C1C" w14:textId="77777777" w:rsidR="003C5DEE" w:rsidRPr="002B7812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vAlign w:val="center"/>
          </w:tcPr>
          <w:p w14:paraId="49C1E0E4" w14:textId="7B5E2A35" w:rsidR="0076543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MKTG5561</w:t>
            </w:r>
          </w:p>
          <w:p w14:paraId="2DDD790D" w14:textId="2F8C135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Marketing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9605865" w14:textId="240BBAF7" w:rsidR="008B159E" w:rsidRPr="002E3539" w:rsidRDefault="00A427FA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894EA24" w14:textId="77777777" w:rsidR="00A427FA" w:rsidRPr="002E3539" w:rsidRDefault="00A427FA" w:rsidP="00A427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23591FAC" w14:textId="63E75EA9" w:rsidR="008B159E" w:rsidRPr="002E3539" w:rsidRDefault="00A427FA" w:rsidP="00A427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FBDACD" w:themeFill="accent2" w:themeFillTint="33"/>
            <w:vAlign w:val="center"/>
          </w:tcPr>
          <w:p w14:paraId="5F1FF6F5" w14:textId="4AC8410E" w:rsidR="008B159E" w:rsidRPr="002E3539" w:rsidRDefault="00C17BA1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BILM</w:t>
            </w:r>
            <w:r w:rsidR="001674F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1674F7">
              <w:rPr>
                <w:b/>
                <w:sz w:val="20"/>
                <w:szCs w:val="20"/>
              </w:rPr>
              <w:t>Specialisation</w:t>
            </w:r>
            <w:proofErr w:type="spellEnd"/>
            <w:r w:rsidR="001674F7"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3C5DEE" w14:paraId="72654CA0" w14:textId="77777777" w:rsidTr="00424E35">
        <w:trPr>
          <w:cantSplit/>
          <w:trHeight w:val="992"/>
        </w:trPr>
        <w:tc>
          <w:tcPr>
            <w:tcW w:w="400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5E84FA" w14:textId="77777777" w:rsidR="003C5DEE" w:rsidRPr="00983B47" w:rsidRDefault="003C5DEE" w:rsidP="003C5DEE">
            <w:pPr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0720457D" w14:textId="77777777" w:rsidR="003C5DEE" w:rsidRDefault="003C5DEE" w:rsidP="003C5DEE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4F8C75E" w14:textId="79C9DEEE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77D59CBA" w14:textId="7C3FE735" w:rsidR="008B159E" w:rsidRPr="002E3539" w:rsidRDefault="002E3539" w:rsidP="0076543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7744E86" w14:textId="73266C63" w:rsidR="003C5DEE" w:rsidRPr="002E3539" w:rsidRDefault="00C17BA1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BILM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7349D460" w14:textId="0B06A989" w:rsidR="003C5DEE" w:rsidRPr="002E3539" w:rsidRDefault="00C17BA1" w:rsidP="00765432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BILM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  <w:tr w:rsidR="00262E52" w14:paraId="0983B3E7" w14:textId="77777777" w:rsidTr="00424E35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777035D" w14:textId="08086EEF" w:rsidR="00262E52" w:rsidRPr="00983B47" w:rsidRDefault="00262E52" w:rsidP="003C5DEE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41F3A">
              <w:rPr>
                <w:b/>
                <w:color w:val="231F20"/>
                <w:w w:val="105"/>
                <w:sz w:val="14"/>
                <w:szCs w:val="14"/>
              </w:rPr>
              <w:t>9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BC8FAED" w14:textId="49DCA4EA" w:rsidR="00262E52" w:rsidRDefault="00262E52" w:rsidP="003C5DEE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 w:rsidRPr="002B7812"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584F1E8D" w14:textId="3A95C814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6E53F9DC" w14:textId="1F29696E" w:rsidR="00262E52" w:rsidRPr="002E3539" w:rsidRDefault="002E3539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678F7217" w14:textId="77777777" w:rsidR="00262E52" w:rsidRDefault="00FC5EDC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26A569AE" w14:textId="4B631C54" w:rsidR="00FC5EDC" w:rsidRPr="00FC5EDC" w:rsidRDefault="00FC5EDC" w:rsidP="00765432">
            <w:pPr>
              <w:pStyle w:val="TableParagraph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FBDACD" w:themeFill="accent2" w:themeFillTint="33"/>
            <w:vAlign w:val="center"/>
          </w:tcPr>
          <w:p w14:paraId="32D3FC52" w14:textId="11FDFF20" w:rsidR="00262E52" w:rsidRPr="002E3539" w:rsidRDefault="00C17BA1" w:rsidP="0076543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BILM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</w:tr>
    </w:tbl>
    <w:p w14:paraId="4165FBFD" w14:textId="77777777" w:rsidR="00830A65" w:rsidRDefault="002666A1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</w:t>
      </w:r>
      <w:r w:rsidR="00B67CCD" w:rsidRPr="00F67454">
        <w:rPr>
          <w:b/>
          <w:bCs/>
          <w:sz w:val="20"/>
          <w:szCs w:val="20"/>
          <w:u w:val="single"/>
        </w:rPr>
        <w:t xml:space="preserve"> AND SHOULD BE USED AS A GUIDE</w:t>
      </w:r>
      <w:r w:rsidRPr="00F67454">
        <w:rPr>
          <w:b/>
          <w:bCs/>
          <w:sz w:val="20"/>
          <w:szCs w:val="20"/>
          <w:u w:val="single"/>
        </w:rPr>
        <w:t xml:space="preserve"> ONLY</w:t>
      </w:r>
    </w:p>
    <w:p w14:paraId="0080FB12" w14:textId="77777777" w:rsidR="00367CDF" w:rsidRP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 w:rsidR="00F67454">
        <w:rPr>
          <w:b/>
          <w:bCs/>
          <w:sz w:val="20"/>
          <w:szCs w:val="20"/>
        </w:rPr>
        <w:t>individualised</w:t>
      </w:r>
      <w:proofErr w:type="spellEnd"/>
      <w:r w:rsidR="00F67454">
        <w:rPr>
          <w:b/>
          <w:bCs/>
          <w:sz w:val="20"/>
          <w:szCs w:val="20"/>
        </w:rPr>
        <w:t xml:space="preserve"> course advice, please contact the Business School Student Advising Office</w:t>
      </w:r>
      <w:r w:rsidR="00D33638">
        <w:rPr>
          <w:b/>
          <w:bCs/>
          <w:sz w:val="20"/>
          <w:szCs w:val="20"/>
        </w:rPr>
        <w:t>.</w:t>
      </w:r>
    </w:p>
    <w:p w14:paraId="6F2C9310" w14:textId="77777777" w:rsidR="00B67CCD" w:rsidRDefault="00B67CCD" w:rsidP="00B61BF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1C12CF7E" w14:textId="77777777" w:rsidR="00964A20" w:rsidRDefault="00673483" w:rsidP="00964A20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E55BE">
        <w:rPr>
          <w:b/>
          <w:bCs/>
          <w:sz w:val="20"/>
          <w:szCs w:val="20"/>
        </w:rPr>
        <w:t>N</w:t>
      </w:r>
      <w:r w:rsidR="0089117F" w:rsidRPr="00FE55BE">
        <w:rPr>
          <w:b/>
          <w:bCs/>
          <w:sz w:val="20"/>
          <w:szCs w:val="20"/>
        </w:rPr>
        <w:t>otes</w:t>
      </w:r>
    </w:p>
    <w:p w14:paraId="00077C5D" w14:textId="48244B63" w:rsidR="00F851C1" w:rsidRPr="00F851C1" w:rsidRDefault="00F851C1" w:rsidP="00F851C1">
      <w:pPr>
        <w:pStyle w:val="ListParagraph"/>
        <w:numPr>
          <w:ilvl w:val="0"/>
          <w:numId w:val="9"/>
        </w:numPr>
        <w:rPr>
          <w:sz w:val="18"/>
          <w:szCs w:val="18"/>
        </w:rPr>
      </w:pPr>
      <w:r w:rsidRPr="00F851C1">
        <w:rPr>
          <w:sz w:val="18"/>
          <w:szCs w:val="18"/>
        </w:rPr>
        <w:t xml:space="preserve">BUSN5100 is required for students who have not completed ATAR English or equivalent </w:t>
      </w:r>
    </w:p>
    <w:p w14:paraId="18AECB66" w14:textId="318CC251" w:rsidR="00637FA5" w:rsidRPr="005075D0" w:rsidRDefault="00637FA5" w:rsidP="00637FA5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>
        <w:rPr>
          <w:rStyle w:val="Hyperlink"/>
          <w:sz w:val="18"/>
          <w:szCs w:val="18"/>
        </w:rPr>
        <w:t xml:space="preserve"> </w:t>
      </w:r>
    </w:p>
    <w:p w14:paraId="04BDCB7E" w14:textId="77777777" w:rsidR="00673483" w:rsidRPr="00964A20" w:rsidRDefault="00673483" w:rsidP="00964A20">
      <w:pPr>
        <w:pStyle w:val="ListParagraph"/>
        <w:numPr>
          <w:ilvl w:val="0"/>
          <w:numId w:val="9"/>
        </w:num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proofErr w:type="gramStart"/>
      <w:r w:rsidRPr="00964A20">
        <w:rPr>
          <w:sz w:val="18"/>
          <w:szCs w:val="18"/>
        </w:rPr>
        <w:t>Plan ahead</w:t>
      </w:r>
      <w:proofErr w:type="gramEnd"/>
      <w:r w:rsidRPr="00964A20">
        <w:rPr>
          <w:sz w:val="18"/>
          <w:szCs w:val="18"/>
        </w:rPr>
        <w:t xml:space="preserve">! Look at prerequisite requirements in the Handbook. For example: </w:t>
      </w:r>
      <w:r w:rsidR="0089117F" w:rsidRPr="00964A20">
        <w:rPr>
          <w:sz w:val="18"/>
          <w:szCs w:val="18"/>
        </w:rPr>
        <w:t>ACCT5633</w:t>
      </w:r>
      <w:r w:rsidR="00480C4A" w:rsidRPr="00964A20">
        <w:rPr>
          <w:sz w:val="18"/>
          <w:szCs w:val="18"/>
        </w:rPr>
        <w:t xml:space="preserve"> </w:t>
      </w:r>
      <w:r w:rsidR="00F724D5" w:rsidRPr="00964A20">
        <w:rPr>
          <w:sz w:val="18"/>
          <w:szCs w:val="18"/>
        </w:rPr>
        <w:t>requires</w:t>
      </w:r>
      <w:r w:rsidR="00B20231" w:rsidRPr="00964A20">
        <w:rPr>
          <w:sz w:val="18"/>
          <w:szCs w:val="18"/>
        </w:rPr>
        <w:t xml:space="preserve"> </w:t>
      </w:r>
      <w:r w:rsidR="00E43E9B" w:rsidRPr="00964A20">
        <w:rPr>
          <w:sz w:val="18"/>
          <w:szCs w:val="18"/>
        </w:rPr>
        <w:t xml:space="preserve">prerequisite unit </w:t>
      </w:r>
      <w:r w:rsidR="0089117F" w:rsidRPr="00964A20">
        <w:rPr>
          <w:sz w:val="18"/>
          <w:szCs w:val="18"/>
        </w:rPr>
        <w:t>ACCT5432</w:t>
      </w:r>
      <w:r w:rsidR="00E43E9B" w:rsidRPr="00964A20">
        <w:rPr>
          <w:sz w:val="18"/>
          <w:szCs w:val="18"/>
        </w:rPr>
        <w:t>.</w:t>
      </w:r>
    </w:p>
    <w:p w14:paraId="00346689" w14:textId="77777777" w:rsidR="00673483" w:rsidRDefault="00673483" w:rsidP="00673483">
      <w:pPr>
        <w:rPr>
          <w:sz w:val="16"/>
          <w:szCs w:val="16"/>
        </w:rPr>
      </w:pPr>
    </w:p>
    <w:p w14:paraId="754E4D5D" w14:textId="77777777" w:rsidR="00964A20" w:rsidRDefault="00673483" w:rsidP="00964A20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7FAE072" w14:textId="7B040FC7" w:rsidR="0089117F" w:rsidRPr="00964A20" w:rsidRDefault="00746B89" w:rsidP="00964A20">
      <w:pPr>
        <w:pStyle w:val="ListParagraph"/>
        <w:numPr>
          <w:ilvl w:val="0"/>
          <w:numId w:val="10"/>
        </w:numPr>
        <w:rPr>
          <w:b/>
          <w:bCs/>
          <w:sz w:val="20"/>
          <w:szCs w:val="20"/>
        </w:rPr>
      </w:pPr>
      <w:proofErr w:type="spellStart"/>
      <w:r w:rsidRPr="3730CA93">
        <w:rPr>
          <w:sz w:val="18"/>
          <w:szCs w:val="18"/>
        </w:rPr>
        <w:t>Enrol</w:t>
      </w:r>
      <w:proofErr w:type="spellEnd"/>
      <w:r w:rsidR="0089117F" w:rsidRPr="3730CA93">
        <w:rPr>
          <w:sz w:val="18"/>
          <w:szCs w:val="18"/>
        </w:rPr>
        <w:t xml:space="preserve"> on </w:t>
      </w:r>
      <w:hyperlink r:id="rId12">
        <w:r w:rsidR="004F19AF" w:rsidRPr="3730CA93">
          <w:rPr>
            <w:rStyle w:val="Hyperlink"/>
            <w:sz w:val="18"/>
            <w:szCs w:val="18"/>
          </w:rPr>
          <w:t>S</w:t>
        </w:r>
        <w:r w:rsidR="0089117F" w:rsidRPr="3730CA93">
          <w:rPr>
            <w:rStyle w:val="Hyperlink"/>
            <w:sz w:val="18"/>
            <w:szCs w:val="18"/>
          </w:rPr>
          <w:t>tudent</w:t>
        </w:r>
        <w:r w:rsidR="004F19AF" w:rsidRPr="3730CA93">
          <w:rPr>
            <w:rStyle w:val="Hyperlink"/>
            <w:sz w:val="18"/>
            <w:szCs w:val="18"/>
          </w:rPr>
          <w:t xml:space="preserve"> </w:t>
        </w:r>
        <w:r w:rsidR="0089117F" w:rsidRPr="3730CA93">
          <w:rPr>
            <w:rStyle w:val="Hyperlink"/>
            <w:sz w:val="18"/>
            <w:szCs w:val="18"/>
          </w:rPr>
          <w:t>Connect</w:t>
        </w:r>
      </w:hyperlink>
      <w:r w:rsidR="0089117F" w:rsidRPr="3730CA93">
        <w:rPr>
          <w:sz w:val="18"/>
          <w:szCs w:val="18"/>
        </w:rPr>
        <w:t xml:space="preserve"> and plan your timetable on the </w:t>
      </w:r>
      <w:hyperlink r:id="rId13">
        <w:r w:rsidR="0089117F" w:rsidRPr="3730CA93">
          <w:rPr>
            <w:rStyle w:val="Hyperlink"/>
            <w:sz w:val="18"/>
            <w:szCs w:val="18"/>
          </w:rPr>
          <w:t>Class Allocation System (CAS)</w:t>
        </w:r>
      </w:hyperlink>
    </w:p>
    <w:p w14:paraId="4E8160C9" w14:textId="7DD27A5A" w:rsidR="00673483" w:rsidRPr="0089117F" w:rsidRDefault="00673483" w:rsidP="0089117F">
      <w:pPr>
        <w:rPr>
          <w:b/>
          <w:bCs/>
          <w:sz w:val="21"/>
        </w:rPr>
        <w:sectPr w:rsidR="00673483" w:rsidRPr="0089117F" w:rsidSect="003C5075">
          <w:headerReference w:type="default" r:id="rId14"/>
          <w:footerReference w:type="default" r:id="rId15"/>
          <w:pgSz w:w="16840" w:h="11910" w:orient="landscape"/>
          <w:pgMar w:top="1134" w:right="600" w:bottom="2" w:left="600" w:header="616" w:footer="0" w:gutter="0"/>
          <w:cols w:space="720"/>
          <w:docGrid w:linePitch="299"/>
        </w:sectPr>
      </w:pPr>
    </w:p>
    <w:p w14:paraId="546AE406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23BA8E54" w14:textId="77777777" w:rsidR="0047701D" w:rsidRDefault="0047701D" w:rsidP="008C6531">
      <w:pPr>
        <w:pStyle w:val="Heading2"/>
        <w:spacing w:line="244" w:lineRule="exact"/>
        <w:rPr>
          <w:sz w:val="12"/>
          <w:szCs w:val="12"/>
        </w:rPr>
      </w:pPr>
    </w:p>
    <w:p w14:paraId="46F2DF51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2ED3AFA8" w14:textId="77777777" w:rsidR="00C17BA1" w:rsidRDefault="002E3539" w:rsidP="008C6531">
      <w:pPr>
        <w:pStyle w:val="Heading2"/>
        <w:spacing w:line="244" w:lineRule="exact"/>
        <w:rPr>
          <w:rFonts w:ascii="Century Gothic" w:hAnsi="Century Gothic"/>
          <w:b/>
          <w:bCs/>
          <w:sz w:val="24"/>
          <w:szCs w:val="24"/>
        </w:rPr>
      </w:pPr>
      <w:r w:rsidRPr="00F8257D">
        <w:rPr>
          <w:rFonts w:ascii="Century Gothic" w:hAnsi="Century Gothic"/>
          <w:b/>
          <w:bCs/>
          <w:sz w:val="24"/>
          <w:szCs w:val="24"/>
          <w:lang w:val="en-AU"/>
        </w:rPr>
        <w:t xml:space="preserve">41680 </w:t>
      </w:r>
      <w:r w:rsidRPr="00F8257D">
        <w:rPr>
          <w:rFonts w:ascii="Century Gothic" w:hAnsi="Century Gothic"/>
          <w:b/>
          <w:bCs/>
          <w:sz w:val="24"/>
          <w:szCs w:val="24"/>
        </w:rPr>
        <w:t>Master of Commerce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>
        <w:rPr>
          <w:rFonts w:ascii="Century Gothic" w:hAnsi="Century Gothic"/>
          <w:b/>
          <w:bCs/>
          <w:sz w:val="24"/>
          <w:szCs w:val="24"/>
        </w:rPr>
        <w:t>Specialisation</w:t>
      </w:r>
      <w:proofErr w:type="spellEnd"/>
      <w:r>
        <w:rPr>
          <w:rFonts w:ascii="Century Gothic" w:hAnsi="Century Gothic"/>
          <w:b/>
          <w:bCs/>
          <w:sz w:val="24"/>
          <w:szCs w:val="24"/>
        </w:rPr>
        <w:t xml:space="preserve">: </w:t>
      </w:r>
      <w:r w:rsidR="0083386C">
        <w:rPr>
          <w:rFonts w:ascii="Century Gothic" w:hAnsi="Century Gothic"/>
          <w:b/>
          <w:bCs/>
          <w:sz w:val="24"/>
          <w:szCs w:val="24"/>
        </w:rPr>
        <w:t>Marketing</w:t>
      </w:r>
      <w:r w:rsidRPr="00F8257D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C17BA1">
        <w:rPr>
          <w:rFonts w:ascii="Century Gothic" w:hAnsi="Century Gothic"/>
          <w:b/>
          <w:bCs/>
          <w:sz w:val="24"/>
          <w:szCs w:val="24"/>
        </w:rPr>
        <w:t xml:space="preserve">Business Information and Logistics Management </w:t>
      </w:r>
    </w:p>
    <w:p w14:paraId="6E6E061B" w14:textId="40AC58B3" w:rsidR="008C6531" w:rsidRPr="00EE78D6" w:rsidRDefault="008C6531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</w:p>
    <w:p w14:paraId="0DED384A" w14:textId="31305FBF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F8257D">
        <w:rPr>
          <w:bCs/>
          <w:color w:val="231F20"/>
        </w:rPr>
        <w:t>2</w:t>
      </w:r>
    </w:p>
    <w:p w14:paraId="79ECCA9C" w14:textId="77777777" w:rsidR="002E3539" w:rsidRDefault="008C6531" w:rsidP="002E3539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="002E3539" w:rsidRPr="000620AA">
        <w:rPr>
          <w:color w:val="231F20"/>
          <w:shd w:val="clear" w:color="auto" w:fill="ECF2D7" w:themeFill="accent6" w:themeFillTint="33"/>
        </w:rPr>
        <w:t xml:space="preserve">    </w:t>
      </w:r>
      <w:r w:rsidR="002E3539">
        <w:rPr>
          <w:color w:val="231F20"/>
        </w:rPr>
        <w:t xml:space="preserve"> </w:t>
      </w:r>
      <w:r w:rsidR="002E3539" w:rsidRPr="008368FE">
        <w:rPr>
          <w:color w:val="231F20"/>
        </w:rPr>
        <w:t>Core units</w:t>
      </w:r>
    </w:p>
    <w:p w14:paraId="00211D03" w14:textId="21A763EB" w:rsidR="00217A9E" w:rsidRDefault="00217A9E" w:rsidP="002E3539">
      <w:pPr>
        <w:pStyle w:val="Heading2"/>
        <w:spacing w:line="244" w:lineRule="exact"/>
        <w:rPr>
          <w:color w:val="231F20"/>
        </w:rPr>
      </w:pPr>
      <w:r w:rsidRPr="00217A9E">
        <w:rPr>
          <w:color w:val="231F20"/>
          <w:shd w:val="clear" w:color="auto" w:fill="FBDACD" w:themeFill="accent2" w:themeFillTint="33"/>
        </w:rPr>
        <w:t xml:space="preserve">    </w:t>
      </w:r>
      <w:r>
        <w:rPr>
          <w:color w:val="231F20"/>
        </w:rPr>
        <w:t xml:space="preserve"> </w:t>
      </w:r>
      <w:r w:rsidRPr="00424E35">
        <w:rPr>
          <w:color w:val="231F20"/>
        </w:rPr>
        <w:t>Business Information and Logistics Management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specialisation</w:t>
      </w:r>
      <w:proofErr w:type="spellEnd"/>
    </w:p>
    <w:p w14:paraId="0B9EEF00" w14:textId="7600BF93" w:rsidR="0047701D" w:rsidRPr="00FC204E" w:rsidRDefault="002E3539" w:rsidP="00FC204E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0620AA">
        <w:rPr>
          <w:color w:val="231F20"/>
          <w:shd w:val="clear" w:color="auto" w:fill="CACFF0" w:themeFill="text2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3B2CFF20" w14:textId="77777777" w:rsidR="00CB0A03" w:rsidRDefault="00CB0A03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tbl>
      <w:tblPr>
        <w:tblW w:w="1552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A615BF" w14:paraId="6701B510" w14:textId="77777777" w:rsidTr="00FC204E">
        <w:trPr>
          <w:cantSplit/>
          <w:trHeight w:val="992"/>
        </w:trPr>
        <w:tc>
          <w:tcPr>
            <w:tcW w:w="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extDirection w:val="btLr"/>
          </w:tcPr>
          <w:p w14:paraId="7A90F34D" w14:textId="484D1758" w:rsidR="00A615BF" w:rsidRPr="00983B47" w:rsidRDefault="00A615BF" w:rsidP="00BB3C61">
            <w:pPr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41F3A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25D2BDEC" w14:textId="77777777" w:rsidR="00A615BF" w:rsidRDefault="00A615BF" w:rsidP="00BB3C61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311EE7D2" w14:textId="77777777" w:rsidR="001F7866" w:rsidRPr="002E3539" w:rsidRDefault="001F7866" w:rsidP="001F786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BUSN5100 or Elective</w:t>
            </w:r>
          </w:p>
          <w:p w14:paraId="69B1740B" w14:textId="336CE6A3" w:rsidR="00A615BF" w:rsidRPr="00EE78D6" w:rsidRDefault="001F7866" w:rsidP="001F786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Applied Professional Business Communication</w:t>
            </w:r>
            <w:r w:rsidR="002F3DC2">
              <w:rPr>
                <w:sz w:val="20"/>
                <w:szCs w:val="20"/>
              </w:rPr>
              <w:t>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26DA9A03" w14:textId="6215C170" w:rsidR="00A615BF" w:rsidRPr="00EE78D6" w:rsidRDefault="001F7866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BILM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30B6A3C2" w14:textId="1196B5EC" w:rsidR="00A615BF" w:rsidRPr="008B159E" w:rsidRDefault="001F7866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BILM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649FF187" w14:textId="4277FDE7" w:rsidR="00A615BF" w:rsidRPr="008B159E" w:rsidRDefault="001F7866" w:rsidP="00BB3C61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1F7866" w14:paraId="6543D805" w14:textId="77777777" w:rsidTr="00FC204E">
        <w:trPr>
          <w:cantSplit/>
          <w:trHeight w:val="992"/>
        </w:trPr>
        <w:tc>
          <w:tcPr>
            <w:tcW w:w="400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  <w:vAlign w:val="center"/>
          </w:tcPr>
          <w:p w14:paraId="478C0BAA" w14:textId="28BB47E6" w:rsidR="001F7866" w:rsidRDefault="001F7866" w:rsidP="001F7866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    202</w:t>
            </w:r>
            <w:r w:rsidR="00F41F3A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  <w:p w14:paraId="62A86554" w14:textId="77777777" w:rsidR="001F7866" w:rsidRDefault="001F7866" w:rsidP="001F7866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714428EB" w14:textId="77777777" w:rsidR="001F7866" w:rsidRDefault="001F7866" w:rsidP="001F7866">
            <w:pPr>
              <w:pStyle w:val="TableParagraph"/>
              <w:ind w:left="11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  <w:p w14:paraId="5EE2C4AB" w14:textId="77777777" w:rsidR="001F7866" w:rsidRPr="00983B47" w:rsidRDefault="001F7866" w:rsidP="001F7866">
            <w:pPr>
              <w:pStyle w:val="TableParagraph"/>
              <w:ind w:left="113" w:right="383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12" w:space="0" w:color="auto"/>
              <w:left w:val="nil"/>
              <w:bottom w:val="single" w:sz="4" w:space="0" w:color="auto"/>
              <w:right w:val="single" w:sz="24" w:space="0" w:color="25408F"/>
            </w:tcBorders>
            <w:vAlign w:val="center"/>
          </w:tcPr>
          <w:p w14:paraId="3C9FB35B" w14:textId="77777777" w:rsidR="001F7866" w:rsidRDefault="001F7866" w:rsidP="001F7866">
            <w:pPr>
              <w:pStyle w:val="TableParagraph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4" w:space="0" w:color="25408F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55B0384F" w14:textId="77777777" w:rsidR="001F7866" w:rsidRPr="002E3539" w:rsidRDefault="001F7866" w:rsidP="001F786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MGMT5511</w:t>
            </w:r>
          </w:p>
          <w:p w14:paraId="6EFA8926" w14:textId="646D1D24" w:rsidR="001F7866" w:rsidRPr="00EE78D6" w:rsidRDefault="001F7866" w:rsidP="001F786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Global Business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ECF2D7" w:themeFill="accent6" w:themeFillTint="33"/>
            <w:vAlign w:val="center"/>
          </w:tcPr>
          <w:p w14:paraId="4903E43D" w14:textId="77777777" w:rsidR="001F7866" w:rsidRDefault="001F7866" w:rsidP="001F786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MGMT5526</w:t>
            </w:r>
          </w:p>
          <w:p w14:paraId="04ABE11B" w14:textId="3557E329" w:rsidR="001F7866" w:rsidRPr="00EE78D6" w:rsidRDefault="001F7866" w:rsidP="001F786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Principles for Responsible Management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5B66F063" w14:textId="5F721FD1" w:rsidR="001F7866" w:rsidRPr="00EE78D6" w:rsidRDefault="001F7866" w:rsidP="001F786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BILM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12" w:space="0" w:color="auto"/>
              <w:left w:val="single" w:sz="2" w:space="0" w:color="231F20"/>
              <w:bottom w:val="single" w:sz="4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67E55D94" w14:textId="63EC9E69" w:rsidR="001F7866" w:rsidRPr="008B159E" w:rsidRDefault="001F7866" w:rsidP="001F786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</w:tr>
      <w:tr w:rsidR="001F7866" w14:paraId="252EFD2A" w14:textId="77777777" w:rsidTr="00FC204E">
        <w:trPr>
          <w:cantSplit/>
          <w:trHeight w:val="992"/>
        </w:trPr>
        <w:tc>
          <w:tcPr>
            <w:tcW w:w="400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76C32F2D" w14:textId="77777777" w:rsidR="001F7866" w:rsidRDefault="001F7866" w:rsidP="001F7866">
            <w:pPr>
              <w:pStyle w:val="TableParagraph"/>
              <w:spacing w:before="66"/>
              <w:ind w:left="113" w:right="383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12" w:space="0" w:color="auto"/>
              <w:right w:val="single" w:sz="24" w:space="0" w:color="25408F"/>
            </w:tcBorders>
            <w:vAlign w:val="center"/>
          </w:tcPr>
          <w:p w14:paraId="38F5B8C0" w14:textId="77777777" w:rsidR="001F7866" w:rsidRDefault="001F7866" w:rsidP="001F7866">
            <w:pPr>
              <w:pStyle w:val="TableParagraph"/>
              <w:spacing w:before="150"/>
              <w:ind w:left="33"/>
              <w:jc w:val="center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0EB343C6" w14:textId="7D3E4659" w:rsidR="001F7866" w:rsidRPr="00765432" w:rsidRDefault="001F7866" w:rsidP="001F786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 w:rsidRPr="00FC5EDC">
              <w:rPr>
                <w:b/>
                <w:sz w:val="20"/>
                <w:szCs w:val="20"/>
              </w:rPr>
              <w:t>Elective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CFF0" w:themeFill="text2" w:themeFillTint="33"/>
            <w:vAlign w:val="center"/>
          </w:tcPr>
          <w:p w14:paraId="267DA6AD" w14:textId="63DFAF06" w:rsidR="001F7866" w:rsidRPr="00765432" w:rsidRDefault="001F7866" w:rsidP="001F786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BDACD" w:themeFill="accent2" w:themeFillTint="33"/>
            <w:vAlign w:val="center"/>
          </w:tcPr>
          <w:p w14:paraId="0C839BE5" w14:textId="561F3539" w:rsidR="001F7866" w:rsidRPr="00765432" w:rsidRDefault="001F7866" w:rsidP="001F786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BILM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option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2" w:space="0" w:color="231F20"/>
              <w:bottom w:val="single" w:sz="12" w:space="0" w:color="auto"/>
              <w:right w:val="nil"/>
            </w:tcBorders>
            <w:shd w:val="clear" w:color="auto" w:fill="CACFF0" w:themeFill="text2" w:themeFillTint="33"/>
            <w:vAlign w:val="center"/>
          </w:tcPr>
          <w:p w14:paraId="165A6706" w14:textId="0A16548F" w:rsidR="001F7866" w:rsidRPr="00765432" w:rsidRDefault="001F7866" w:rsidP="001F7866">
            <w:pPr>
              <w:pStyle w:val="TableParagraph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Elective or 2</w:t>
            </w:r>
            <w:r w:rsidRPr="002E3539">
              <w:rPr>
                <w:b/>
                <w:sz w:val="20"/>
                <w:szCs w:val="20"/>
                <w:vertAlign w:val="superscript"/>
              </w:rPr>
              <w:t>nd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Specialisation</w:t>
            </w:r>
            <w:proofErr w:type="spellEnd"/>
            <w:r>
              <w:rPr>
                <w:b/>
                <w:sz w:val="20"/>
                <w:szCs w:val="20"/>
              </w:rPr>
              <w:t xml:space="preserve"> unit</w:t>
            </w:r>
          </w:p>
        </w:tc>
      </w:tr>
    </w:tbl>
    <w:p w14:paraId="0051BB40" w14:textId="77777777" w:rsidR="00CB0A03" w:rsidRDefault="00CB0A03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758C3A43" w14:textId="77777777" w:rsidR="00FC204E" w:rsidRDefault="00FC204E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  <w:u w:val="single"/>
        </w:rPr>
      </w:pPr>
    </w:p>
    <w:p w14:paraId="6B438ABC" w14:textId="30DBA66C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192E44A4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proofErr w:type="spellStart"/>
      <w:r>
        <w:rPr>
          <w:b/>
          <w:bCs/>
          <w:sz w:val="20"/>
          <w:szCs w:val="20"/>
        </w:rPr>
        <w:t>individualised</w:t>
      </w:r>
      <w:proofErr w:type="spellEnd"/>
      <w:r>
        <w:rPr>
          <w:b/>
          <w:bCs/>
          <w:sz w:val="20"/>
          <w:szCs w:val="20"/>
        </w:rPr>
        <w:t xml:space="preserve"> course advice, please contact the Business School Student Advising Office.</w:t>
      </w:r>
    </w:p>
    <w:p w14:paraId="29B0D980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0094D4A7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7E98DAE6" w14:textId="73D8D49A" w:rsidR="00B05628" w:rsidRPr="00B05628" w:rsidRDefault="00B05628" w:rsidP="00B05628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F851C1">
        <w:rPr>
          <w:sz w:val="18"/>
          <w:szCs w:val="18"/>
        </w:rPr>
        <w:t xml:space="preserve">BUSN5100 is required for students who have not completed ATAR English or equivalent </w:t>
      </w:r>
    </w:p>
    <w:p w14:paraId="68AEB347" w14:textId="426A2EF9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6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112095D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proofErr w:type="gramStart"/>
      <w:r w:rsidRPr="00673483">
        <w:rPr>
          <w:sz w:val="18"/>
          <w:szCs w:val="18"/>
        </w:rPr>
        <w:t>Plan ahead</w:t>
      </w:r>
      <w:proofErr w:type="gramEnd"/>
      <w:r w:rsidRPr="00673483">
        <w:rPr>
          <w:sz w:val="18"/>
          <w:szCs w:val="18"/>
        </w:rPr>
        <w:t xml:space="preserve">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2A223A3E" w14:textId="77777777" w:rsidR="008C6531" w:rsidRDefault="008C6531" w:rsidP="008C6531">
      <w:pPr>
        <w:rPr>
          <w:sz w:val="16"/>
          <w:szCs w:val="16"/>
        </w:rPr>
      </w:pPr>
    </w:p>
    <w:p w14:paraId="7E213922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5B99BAAC" w14:textId="1A821ED3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proofErr w:type="spellStart"/>
      <w:r w:rsidRPr="3730CA93">
        <w:rPr>
          <w:b w:val="0"/>
          <w:bCs w:val="0"/>
          <w:sz w:val="18"/>
          <w:szCs w:val="18"/>
        </w:rPr>
        <w:t>Enrol</w:t>
      </w:r>
      <w:proofErr w:type="spellEnd"/>
      <w:r w:rsidR="58D3E280" w:rsidRPr="3730CA93">
        <w:rPr>
          <w:b w:val="0"/>
          <w:bCs w:val="0"/>
          <w:sz w:val="18"/>
          <w:szCs w:val="18"/>
        </w:rPr>
        <w:t xml:space="preserve"> </w:t>
      </w:r>
      <w:r w:rsidRPr="3730CA93">
        <w:rPr>
          <w:b w:val="0"/>
          <w:bCs w:val="0"/>
          <w:sz w:val="18"/>
          <w:szCs w:val="18"/>
        </w:rPr>
        <w:t xml:space="preserve">on </w:t>
      </w:r>
      <w:hyperlink r:id="rId17">
        <w:r w:rsidRPr="3730CA93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3730CA93">
        <w:rPr>
          <w:b w:val="0"/>
          <w:bCs w:val="0"/>
          <w:sz w:val="18"/>
          <w:szCs w:val="18"/>
        </w:rPr>
        <w:t xml:space="preserve"> and plan your timetable on the </w:t>
      </w:r>
      <w:hyperlink r:id="rId18">
        <w:r w:rsidRPr="3730CA93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339B32ED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89A07" w14:textId="77777777" w:rsidR="006D5E15" w:rsidRDefault="006D5E15">
      <w:r>
        <w:separator/>
      </w:r>
    </w:p>
  </w:endnote>
  <w:endnote w:type="continuationSeparator" w:id="0">
    <w:p w14:paraId="355C2E35" w14:textId="77777777" w:rsidR="006D5E15" w:rsidRDefault="006D5E15">
      <w:r>
        <w:continuationSeparator/>
      </w:r>
    </w:p>
  </w:endnote>
  <w:endnote w:type="continuationNotice" w:id="1">
    <w:p w14:paraId="4E55700A" w14:textId="77777777" w:rsidR="006D5E15" w:rsidRDefault="006D5E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939B3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proofErr w:type="gramStart"/>
    <w:r w:rsidRPr="004F19AF">
      <w:rPr>
        <w:color w:val="231F20"/>
        <w:sz w:val="16"/>
      </w:rPr>
      <w:t>2 year</w:t>
    </w:r>
    <w:proofErr w:type="gramEnd"/>
    <w:r w:rsidRPr="004F19AF">
      <w:rPr>
        <w:color w:val="231F20"/>
        <w:sz w:val="16"/>
      </w:rPr>
      <w:t xml:space="preserve">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</w:t>
    </w:r>
    <w:proofErr w:type="gramStart"/>
    <w:r w:rsidRPr="004F19AF">
      <w:rPr>
        <w:color w:val="231F20"/>
        <w:sz w:val="16"/>
      </w:rPr>
      <w:t>1.5 year</w:t>
    </w:r>
    <w:proofErr w:type="gramEnd"/>
    <w:r w:rsidRPr="004F19AF">
      <w:rPr>
        <w:color w:val="231F20"/>
        <w:sz w:val="16"/>
      </w:rPr>
      <w:t xml:space="preserve"> study plans </w:t>
    </w:r>
    <w:r>
      <w:rPr>
        <w:color w:val="231F20"/>
        <w:sz w:val="16"/>
      </w:rPr>
      <w:t xml:space="preserve">include credit </w:t>
    </w:r>
    <w:proofErr w:type="gramStart"/>
    <w:r>
      <w:rPr>
        <w:color w:val="231F20"/>
        <w:sz w:val="16"/>
      </w:rPr>
      <w:t>towards</w:t>
    </w:r>
    <w:proofErr w:type="gramEnd"/>
    <w:r>
      <w:rPr>
        <w:color w:val="231F20"/>
        <w:sz w:val="16"/>
      </w:rPr>
      <w:t xml:space="preserve">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56A77426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711FB3C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8E520" w14:textId="77777777" w:rsidR="006D5E15" w:rsidRDefault="006D5E15">
      <w:r>
        <w:separator/>
      </w:r>
    </w:p>
  </w:footnote>
  <w:footnote w:type="continuationSeparator" w:id="0">
    <w:p w14:paraId="684C3955" w14:textId="77777777" w:rsidR="006D5E15" w:rsidRDefault="006D5E15">
      <w:r>
        <w:continuationSeparator/>
      </w:r>
    </w:p>
  </w:footnote>
  <w:footnote w:type="continuationNotice" w:id="1">
    <w:p w14:paraId="762BE3E2" w14:textId="77777777" w:rsidR="006D5E15" w:rsidRDefault="006D5E1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FAF04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36BACDA" wp14:editId="54D2C697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5FD23899" w14:textId="40643C0C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F41F3A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6BACD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5FD23899" w14:textId="40643C0C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F41F3A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51983CF" wp14:editId="2EE27B82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group id="Group 54" style="position:absolute;margin-left:633.05pt;margin-top:-3.8pt;width:144.8pt;height:49.95pt;z-index:-251658240;mso-position-horizontal-relative:margin;mso-width-relative:margin;mso-height-relative:margin" coordsize="19958,6553" o:spid="_x0000_s1026" w14:anchorId="22271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55" style="position:absolute;width:5772;height:6553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o:title="" r:id="rId11"/>
              </v:shape>
              <v:group id="Group 56" style="position:absolute;left:9715;top:95;width:8115;height:1028" coordsize="1278,162" coordorigin="14490,740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style="position:absolute;left:14489;top:741;width:132;height:16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o:title="" r:id="rId12"/>
                </v:shape>
                <v:shape id="Picture 23" style="position:absolute;left:14651;top:741;width:141;height:15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o:title="" r:id="rId13"/>
                </v:shape>
                <v:shape id="Picture 24" style="position:absolute;left:14824;top:741;width:329;height:159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o:title="" r:id="rId14"/>
                </v:shape>
                <v:shape id="Picture 25" style="position:absolute;left:15182;top:739;width:585;height:161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o:title="" r:id="rId15"/>
                </v:shape>
              </v:group>
              <v:shape id="Picture 67" style="position:absolute;left:18288;top:95;width:1581;height:1016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o:title="" r:id="rId16"/>
              </v:shape>
              <v:shape id="Picture 68" style="position:absolute;left:6477;top:95;width:2520;height:1003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o:title="" r:id="rId17"/>
              </v:shape>
              <v:group id="Group 69" style="position:absolute;left:6572;top:1619;width:13386;height:2254" coordsize="2108,355" coordorigin="13988,970" o:spid="_x0000_s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style="position:absolute;left:13987;top:972;width:686;height:352;visibility:visible;mso-wrap-style:square;v-text-anchor:top" coordsize="686,352" o:spid="_x0000_s1036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style="position:absolute;left:14707;top:970;width:491;height:355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o:title="" r:id="rId18"/>
                </v:shape>
                <v:shape id="Freeform 18" style="position:absolute;left:15231;top:972;width:224;height:350;visibility:visible;mso-wrap-style:square;v-text-anchor:top" coordsize="224,350" o:spid="_x0000_s1038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style="position:absolute;left:15496;top:972;width:253;height:350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o:title="" r:id="rId19"/>
                </v:shape>
                <v:shape id="Picture 20" style="position:absolute;left:15784;top:972;width:311;height:350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o:title="" r:id="rId20"/>
                </v:shape>
              </v:group>
              <v:shape id="Freeform: Shape 82" style="position:absolute;left:6572;top:4286;width:13386;height:1949;visibility:visible;mso-wrap-style:square;v-text-anchor:top" coordsize="2108,307" o:spid="_x0000_s1041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1A905DD" wp14:editId="0C52CEBF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A7A86E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23F57A80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A905DD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7DA7A86E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23F57A80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DBF"/>
    <w:rsid w:val="00027DD9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7BD1"/>
    <w:rsid w:val="00057BF2"/>
    <w:rsid w:val="000600A2"/>
    <w:rsid w:val="000620AA"/>
    <w:rsid w:val="00064F9C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2DC6"/>
    <w:rsid w:val="000B3BF2"/>
    <w:rsid w:val="000B7D6D"/>
    <w:rsid w:val="000C09DA"/>
    <w:rsid w:val="000C0B2B"/>
    <w:rsid w:val="000C1B60"/>
    <w:rsid w:val="000C23C9"/>
    <w:rsid w:val="000C2610"/>
    <w:rsid w:val="000C27B2"/>
    <w:rsid w:val="000C3BE8"/>
    <w:rsid w:val="000C4CF3"/>
    <w:rsid w:val="000D2CD8"/>
    <w:rsid w:val="000D419E"/>
    <w:rsid w:val="000D4AAE"/>
    <w:rsid w:val="000D7C75"/>
    <w:rsid w:val="000E0825"/>
    <w:rsid w:val="000E1159"/>
    <w:rsid w:val="000E3616"/>
    <w:rsid w:val="000E3A3E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D76"/>
    <w:rsid w:val="0016663B"/>
    <w:rsid w:val="001674F7"/>
    <w:rsid w:val="00167DD3"/>
    <w:rsid w:val="00171D01"/>
    <w:rsid w:val="00172A79"/>
    <w:rsid w:val="0017474B"/>
    <w:rsid w:val="00176A23"/>
    <w:rsid w:val="00177E72"/>
    <w:rsid w:val="001835CF"/>
    <w:rsid w:val="0018604B"/>
    <w:rsid w:val="00186CF4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D6092"/>
    <w:rsid w:val="001D69EB"/>
    <w:rsid w:val="001D79FC"/>
    <w:rsid w:val="001F031C"/>
    <w:rsid w:val="001F5367"/>
    <w:rsid w:val="001F717F"/>
    <w:rsid w:val="001F7866"/>
    <w:rsid w:val="002001A3"/>
    <w:rsid w:val="00201615"/>
    <w:rsid w:val="00204FBD"/>
    <w:rsid w:val="00210213"/>
    <w:rsid w:val="002109DE"/>
    <w:rsid w:val="00211BA9"/>
    <w:rsid w:val="002127F7"/>
    <w:rsid w:val="0021332E"/>
    <w:rsid w:val="0021660D"/>
    <w:rsid w:val="00217A9E"/>
    <w:rsid w:val="002209DB"/>
    <w:rsid w:val="00223820"/>
    <w:rsid w:val="00224BB5"/>
    <w:rsid w:val="00227B3D"/>
    <w:rsid w:val="00231DE7"/>
    <w:rsid w:val="00232E5E"/>
    <w:rsid w:val="002362F9"/>
    <w:rsid w:val="0024181A"/>
    <w:rsid w:val="00242C6D"/>
    <w:rsid w:val="002444C6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4985"/>
    <w:rsid w:val="00266071"/>
    <w:rsid w:val="002666A1"/>
    <w:rsid w:val="00273CC5"/>
    <w:rsid w:val="002741C8"/>
    <w:rsid w:val="002841E6"/>
    <w:rsid w:val="00284E2F"/>
    <w:rsid w:val="00292E61"/>
    <w:rsid w:val="00294DBE"/>
    <w:rsid w:val="00296001"/>
    <w:rsid w:val="002A13C0"/>
    <w:rsid w:val="002A2307"/>
    <w:rsid w:val="002A2DA1"/>
    <w:rsid w:val="002A43B6"/>
    <w:rsid w:val="002A45EF"/>
    <w:rsid w:val="002A4D10"/>
    <w:rsid w:val="002A51AF"/>
    <w:rsid w:val="002B13BA"/>
    <w:rsid w:val="002B41F5"/>
    <w:rsid w:val="002B5A3E"/>
    <w:rsid w:val="002B7707"/>
    <w:rsid w:val="002B7812"/>
    <w:rsid w:val="002C2306"/>
    <w:rsid w:val="002C5636"/>
    <w:rsid w:val="002C5745"/>
    <w:rsid w:val="002C6479"/>
    <w:rsid w:val="002C77D5"/>
    <w:rsid w:val="002D1920"/>
    <w:rsid w:val="002D5A0A"/>
    <w:rsid w:val="002E2E58"/>
    <w:rsid w:val="002E3539"/>
    <w:rsid w:val="002E7BB4"/>
    <w:rsid w:val="002F0F59"/>
    <w:rsid w:val="002F3DC2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34A3"/>
    <w:rsid w:val="00344A6E"/>
    <w:rsid w:val="003457B6"/>
    <w:rsid w:val="00346DA1"/>
    <w:rsid w:val="003470D5"/>
    <w:rsid w:val="00351C28"/>
    <w:rsid w:val="00351DD7"/>
    <w:rsid w:val="0035210C"/>
    <w:rsid w:val="0035446D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90AAD"/>
    <w:rsid w:val="00395087"/>
    <w:rsid w:val="00397C17"/>
    <w:rsid w:val="003A5134"/>
    <w:rsid w:val="003A60ED"/>
    <w:rsid w:val="003B3584"/>
    <w:rsid w:val="003B483E"/>
    <w:rsid w:val="003B6E08"/>
    <w:rsid w:val="003C0B1C"/>
    <w:rsid w:val="003C2818"/>
    <w:rsid w:val="003C5075"/>
    <w:rsid w:val="003C5DEE"/>
    <w:rsid w:val="003D06F8"/>
    <w:rsid w:val="003D4FA0"/>
    <w:rsid w:val="003D6CFB"/>
    <w:rsid w:val="003E7829"/>
    <w:rsid w:val="003F5635"/>
    <w:rsid w:val="004013F2"/>
    <w:rsid w:val="00402088"/>
    <w:rsid w:val="004038A4"/>
    <w:rsid w:val="004106BD"/>
    <w:rsid w:val="004118FE"/>
    <w:rsid w:val="00415135"/>
    <w:rsid w:val="00415C17"/>
    <w:rsid w:val="004165BE"/>
    <w:rsid w:val="00421CEF"/>
    <w:rsid w:val="0042438E"/>
    <w:rsid w:val="00424E35"/>
    <w:rsid w:val="0042600D"/>
    <w:rsid w:val="0042757A"/>
    <w:rsid w:val="00433FA3"/>
    <w:rsid w:val="004347FE"/>
    <w:rsid w:val="00434D6A"/>
    <w:rsid w:val="00437E41"/>
    <w:rsid w:val="0044279E"/>
    <w:rsid w:val="00442AE3"/>
    <w:rsid w:val="00443F1D"/>
    <w:rsid w:val="0045278B"/>
    <w:rsid w:val="00452F61"/>
    <w:rsid w:val="0045302D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5006CD"/>
    <w:rsid w:val="00502193"/>
    <w:rsid w:val="00504117"/>
    <w:rsid w:val="005075D0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26FE"/>
    <w:rsid w:val="00564BC2"/>
    <w:rsid w:val="00571795"/>
    <w:rsid w:val="00572045"/>
    <w:rsid w:val="00573F2B"/>
    <w:rsid w:val="00574C76"/>
    <w:rsid w:val="0057584B"/>
    <w:rsid w:val="005816E5"/>
    <w:rsid w:val="00585049"/>
    <w:rsid w:val="00585B94"/>
    <w:rsid w:val="00591414"/>
    <w:rsid w:val="005A0260"/>
    <w:rsid w:val="005A209A"/>
    <w:rsid w:val="005A40E6"/>
    <w:rsid w:val="005A60DA"/>
    <w:rsid w:val="005A61DE"/>
    <w:rsid w:val="005A7204"/>
    <w:rsid w:val="005B385A"/>
    <w:rsid w:val="005B3EEF"/>
    <w:rsid w:val="005C0C69"/>
    <w:rsid w:val="005C3457"/>
    <w:rsid w:val="005C3F57"/>
    <w:rsid w:val="005C44A3"/>
    <w:rsid w:val="005C6840"/>
    <w:rsid w:val="005D207E"/>
    <w:rsid w:val="005D4B55"/>
    <w:rsid w:val="005D5BCA"/>
    <w:rsid w:val="005D6B59"/>
    <w:rsid w:val="005E3092"/>
    <w:rsid w:val="005E534F"/>
    <w:rsid w:val="005E53F7"/>
    <w:rsid w:val="005E78B6"/>
    <w:rsid w:val="005E7EBD"/>
    <w:rsid w:val="005F0704"/>
    <w:rsid w:val="005F4E6A"/>
    <w:rsid w:val="005F56A2"/>
    <w:rsid w:val="005F5E1F"/>
    <w:rsid w:val="005F7211"/>
    <w:rsid w:val="00602400"/>
    <w:rsid w:val="00606259"/>
    <w:rsid w:val="006133A2"/>
    <w:rsid w:val="006134C4"/>
    <w:rsid w:val="0061350D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A97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2399"/>
    <w:rsid w:val="006D5E15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46CE"/>
    <w:rsid w:val="00765432"/>
    <w:rsid w:val="00766AF5"/>
    <w:rsid w:val="007715C5"/>
    <w:rsid w:val="00774AC8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F1EE8"/>
    <w:rsid w:val="007F5032"/>
    <w:rsid w:val="007F75C0"/>
    <w:rsid w:val="0080015C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86C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56CC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3C94"/>
    <w:rsid w:val="00924F53"/>
    <w:rsid w:val="00926917"/>
    <w:rsid w:val="00926BDC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4BAB"/>
    <w:rsid w:val="00981A74"/>
    <w:rsid w:val="009837B1"/>
    <w:rsid w:val="00983B47"/>
    <w:rsid w:val="00983CD4"/>
    <w:rsid w:val="0099110F"/>
    <w:rsid w:val="00993051"/>
    <w:rsid w:val="00995079"/>
    <w:rsid w:val="009A1A25"/>
    <w:rsid w:val="009A2BA0"/>
    <w:rsid w:val="009A4247"/>
    <w:rsid w:val="009A6C1B"/>
    <w:rsid w:val="009B09D7"/>
    <w:rsid w:val="009B4715"/>
    <w:rsid w:val="009C0DCC"/>
    <w:rsid w:val="009C2675"/>
    <w:rsid w:val="009C32B8"/>
    <w:rsid w:val="009C3F20"/>
    <w:rsid w:val="009D1394"/>
    <w:rsid w:val="009E115F"/>
    <w:rsid w:val="009E7076"/>
    <w:rsid w:val="009F4CDA"/>
    <w:rsid w:val="009F5612"/>
    <w:rsid w:val="009F583E"/>
    <w:rsid w:val="00A006EF"/>
    <w:rsid w:val="00A00F5B"/>
    <w:rsid w:val="00A03A0C"/>
    <w:rsid w:val="00A04C5F"/>
    <w:rsid w:val="00A11912"/>
    <w:rsid w:val="00A12037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7FA"/>
    <w:rsid w:val="00A42D38"/>
    <w:rsid w:val="00A43E59"/>
    <w:rsid w:val="00A53A9A"/>
    <w:rsid w:val="00A5551A"/>
    <w:rsid w:val="00A57AFD"/>
    <w:rsid w:val="00A57D44"/>
    <w:rsid w:val="00A615BF"/>
    <w:rsid w:val="00A62D93"/>
    <w:rsid w:val="00A647A2"/>
    <w:rsid w:val="00A70E87"/>
    <w:rsid w:val="00A72721"/>
    <w:rsid w:val="00A77800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C1F62"/>
    <w:rsid w:val="00AC48B3"/>
    <w:rsid w:val="00AC5512"/>
    <w:rsid w:val="00AC66B6"/>
    <w:rsid w:val="00AD05D1"/>
    <w:rsid w:val="00AE55F5"/>
    <w:rsid w:val="00AF24F4"/>
    <w:rsid w:val="00AF4E3A"/>
    <w:rsid w:val="00AF71B7"/>
    <w:rsid w:val="00B00FE6"/>
    <w:rsid w:val="00B01E1F"/>
    <w:rsid w:val="00B05628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410B9"/>
    <w:rsid w:val="00B4397C"/>
    <w:rsid w:val="00B43C06"/>
    <w:rsid w:val="00B44676"/>
    <w:rsid w:val="00B45063"/>
    <w:rsid w:val="00B45D55"/>
    <w:rsid w:val="00B471A5"/>
    <w:rsid w:val="00B50BC9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577E"/>
    <w:rsid w:val="00B94144"/>
    <w:rsid w:val="00B94A40"/>
    <w:rsid w:val="00B95AF6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7485"/>
    <w:rsid w:val="00BC7721"/>
    <w:rsid w:val="00BD3FB0"/>
    <w:rsid w:val="00BD437C"/>
    <w:rsid w:val="00BD69EA"/>
    <w:rsid w:val="00BE2556"/>
    <w:rsid w:val="00BE5BD7"/>
    <w:rsid w:val="00BE7F11"/>
    <w:rsid w:val="00BF024C"/>
    <w:rsid w:val="00BF1225"/>
    <w:rsid w:val="00BF5AC3"/>
    <w:rsid w:val="00BF6167"/>
    <w:rsid w:val="00BF6908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17BA1"/>
    <w:rsid w:val="00C25BED"/>
    <w:rsid w:val="00C25C5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0A03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4AD5"/>
    <w:rsid w:val="00CC76AC"/>
    <w:rsid w:val="00CD0273"/>
    <w:rsid w:val="00CD1265"/>
    <w:rsid w:val="00CE1675"/>
    <w:rsid w:val="00CE4266"/>
    <w:rsid w:val="00CE4716"/>
    <w:rsid w:val="00CE48B6"/>
    <w:rsid w:val="00CE50DF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185B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5139"/>
    <w:rsid w:val="00E43E51"/>
    <w:rsid w:val="00E43E9B"/>
    <w:rsid w:val="00E445F2"/>
    <w:rsid w:val="00E47423"/>
    <w:rsid w:val="00E5420C"/>
    <w:rsid w:val="00E546CD"/>
    <w:rsid w:val="00E56344"/>
    <w:rsid w:val="00E601F0"/>
    <w:rsid w:val="00E61827"/>
    <w:rsid w:val="00E62741"/>
    <w:rsid w:val="00E63D53"/>
    <w:rsid w:val="00E647BF"/>
    <w:rsid w:val="00E657D1"/>
    <w:rsid w:val="00E705F3"/>
    <w:rsid w:val="00E722C3"/>
    <w:rsid w:val="00E72E83"/>
    <w:rsid w:val="00E732CD"/>
    <w:rsid w:val="00E7374A"/>
    <w:rsid w:val="00E74684"/>
    <w:rsid w:val="00E774CA"/>
    <w:rsid w:val="00E80297"/>
    <w:rsid w:val="00E81A4F"/>
    <w:rsid w:val="00E82857"/>
    <w:rsid w:val="00E861D1"/>
    <w:rsid w:val="00E86454"/>
    <w:rsid w:val="00E935C3"/>
    <w:rsid w:val="00EA6105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1229"/>
    <w:rsid w:val="00EE3E4E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1F3A"/>
    <w:rsid w:val="00F4269F"/>
    <w:rsid w:val="00F43419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788E"/>
    <w:rsid w:val="00F80F68"/>
    <w:rsid w:val="00F821AE"/>
    <w:rsid w:val="00F8257D"/>
    <w:rsid w:val="00F84376"/>
    <w:rsid w:val="00F851C1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600E"/>
    <w:rsid w:val="00FB7802"/>
    <w:rsid w:val="00FC204E"/>
    <w:rsid w:val="00FC38E5"/>
    <w:rsid w:val="00FC5EDC"/>
    <w:rsid w:val="00FC6E52"/>
    <w:rsid w:val="00FC75A2"/>
    <w:rsid w:val="00FC7931"/>
    <w:rsid w:val="00FD4354"/>
    <w:rsid w:val="00FD54FD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  <w:rsid w:val="3730CA93"/>
    <w:rsid w:val="58D3E280"/>
    <w:rsid w:val="6814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C1FB3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18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niwa.sharepoint.com/teams/SVC-Studentofficeandserviceenhancement/Shared%20Documents/General/Business/Student%20Services/Student%20Centre/Student%20Matters/Study%20Plans/Templates/student.uwa.edu.au/course/studentconnect" TargetMode="External"/><Relationship Id="rId17" Type="http://schemas.openxmlformats.org/officeDocument/2006/relationships/hyperlink" Target="file:///C:/Users/00112810/UWA/Desktop/Sophie%20Study%20Plans/Examples%20from%20other%20schools/student.uwa.edu.au/course/studentconnec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  <SharedWithUsers xmlns="1a2be4b7-5498-4157-9911-ddd69cf2a7ad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673133-B2FC-4189-A725-D51A40B7DA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3</TotalTime>
  <Pages>2</Pages>
  <Words>515</Words>
  <Characters>2940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Lisa Guo</cp:lastModifiedBy>
  <cp:revision>41</cp:revision>
  <cp:lastPrinted>2020-11-18T23:36:00Z</cp:lastPrinted>
  <dcterms:created xsi:type="dcterms:W3CDTF">2025-06-17T06:27:00Z</dcterms:created>
  <dcterms:modified xsi:type="dcterms:W3CDTF">2026-10-30T05:15:00Z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  <property fmtid="{D5CDD505-2E9C-101B-9397-08002B2CF9AE}" pid="7" name="Order">
    <vt:r8>148300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